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 xml:space="preserve"> 110 кВ Р40-Р10-Р24-Р5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r w:rsidR="001435EE">
              <w:rPr>
                <w:sz w:val="20"/>
              </w:rPr>
              <w:t>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spellEnd"/>
            <w:proofErr w:type="gramEnd"/>
            <w:r w:rsidRPr="005A5528">
              <w:rPr>
                <w:sz w:val="20"/>
                <w:szCs w:val="24"/>
              </w:rPr>
              <w:t>/</w:t>
            </w:r>
            <w:proofErr w:type="spellStart"/>
            <w:r w:rsidRPr="005A5528">
              <w:rPr>
                <w:sz w:val="20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EF73C1" w:rsidRDefault="00741DEC" w:rsidP="00741DEC">
            <w:pPr>
              <w:pStyle w:val="1"/>
              <w:rPr>
                <w:sz w:val="20"/>
                <w:szCs w:val="24"/>
              </w:rPr>
            </w:pPr>
            <w:r w:rsidRPr="00EF73C1">
              <w:rPr>
                <w:sz w:val="20"/>
                <w:szCs w:val="24"/>
              </w:rPr>
              <w:t xml:space="preserve">Российская Федерация, </w:t>
            </w:r>
            <w:proofErr w:type="gramStart"/>
            <w:r w:rsidRPr="00EF73C1">
              <w:rPr>
                <w:sz w:val="20"/>
                <w:szCs w:val="24"/>
              </w:rPr>
              <w:t>г</w:t>
            </w:r>
            <w:proofErr w:type="gramEnd"/>
            <w:r w:rsidRPr="00EF73C1">
              <w:rPr>
                <w:sz w:val="20"/>
                <w:szCs w:val="24"/>
              </w:rPr>
              <w:t>. Ростов-на-Дону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481943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140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EF73C1" w:rsidRDefault="00741DEC" w:rsidP="00741DEC">
            <w:pPr>
              <w:pStyle w:val="1"/>
              <w:rPr>
                <w:sz w:val="20"/>
                <w:szCs w:val="24"/>
              </w:rPr>
            </w:pPr>
            <w:r w:rsidRPr="00EF73C1">
              <w:rPr>
                <w:sz w:val="20"/>
                <w:szCs w:val="24"/>
              </w:rPr>
              <w:t xml:space="preserve">Публичный сервитут устанавливается в целях эксплуатации объекта </w:t>
            </w:r>
            <w:proofErr w:type="spellStart"/>
            <w:r w:rsidRPr="00EF73C1">
              <w:rPr>
                <w:sz w:val="20"/>
                <w:szCs w:val="24"/>
              </w:rPr>
              <w:t>электросетевого</w:t>
            </w:r>
            <w:proofErr w:type="spellEnd"/>
            <w:r w:rsidRPr="00EF73C1">
              <w:rPr>
                <w:sz w:val="20"/>
                <w:szCs w:val="24"/>
              </w:rPr>
              <w:t xml:space="preserve"> хозяйства </w:t>
            </w:r>
            <w:proofErr w:type="gramStart"/>
            <w:r w:rsidRPr="00EF73C1">
              <w:rPr>
                <w:sz w:val="20"/>
                <w:szCs w:val="24"/>
              </w:rPr>
              <w:t>ВЛ</w:t>
            </w:r>
            <w:proofErr w:type="gramEnd"/>
            <w:r w:rsidRPr="00EF73C1">
              <w:rPr>
                <w:sz w:val="20"/>
                <w:szCs w:val="24"/>
              </w:rPr>
              <w:t xml:space="preserve"> 110 кВ Р40-Р10-Р24-Р5 (согласно п.1 ст. 39.37 «Земельного кодекса Российской Федерации» от 25.10.2001 г. №136-ФЗ (далее – ЗК РФ);</w:t>
            </w:r>
          </w:p>
          <w:p w:rsidR="00741DEC" w:rsidRPr="00EF73C1" w:rsidRDefault="00741DEC" w:rsidP="00741DEC">
            <w:pPr>
              <w:pStyle w:val="1"/>
              <w:rPr>
                <w:sz w:val="20"/>
                <w:szCs w:val="24"/>
              </w:rPr>
            </w:pPr>
            <w:r w:rsidRPr="00EF73C1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0361A4" w:rsidRDefault="000361A4"/>
    <w:p w:rsidR="00110FF0" w:rsidRDefault="00754125">
      <w:r>
        <w:br w:type="page"/>
      </w:r>
    </w:p>
    <w:p w:rsidR="00110FF0" w:rsidRDefault="00110FF0">
      <w:pPr>
        <w:sectPr w:rsidR="00110FF0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p w:rsidR="00C41846" w:rsidRPr="002E6E74" w:rsidRDefault="00C41846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754125" w:rsidRPr="002E6E74" w:rsidRDefault="00754125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754125" w:rsidRPr="002E6E74" w:rsidRDefault="0075412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754125" w:rsidRPr="002E6E74" w:rsidRDefault="00754125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754125" w:rsidRPr="002E6E74" w:rsidRDefault="00754125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754125" w:rsidRPr="002E6E74" w:rsidRDefault="0075412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754125" w:rsidRPr="002E6E74" w:rsidRDefault="0075412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754125" w:rsidRPr="002E6E74" w:rsidRDefault="0075412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754125" w:rsidRPr="002E6E74" w:rsidRDefault="00754125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754125" w:rsidRPr="002E6E74" w:rsidRDefault="00754125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754125" w:rsidRPr="002E6E74" w:rsidRDefault="00754125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754125" w:rsidRPr="002E6E74" w:rsidRDefault="00754125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754125" w:rsidRPr="002E6E74" w:rsidRDefault="00754125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754125" w:rsidRPr="002E6E74" w:rsidRDefault="00754125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754125" w:rsidRPr="002E6E74" w:rsidRDefault="00754125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754125" w:rsidRPr="002E6E74" w:rsidRDefault="00754125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754125" w:rsidRPr="002E6E74" w:rsidRDefault="00754125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754125" w:rsidRPr="002E6E74" w:rsidRDefault="0075412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754125" w:rsidRPr="002E6E74" w:rsidRDefault="00754125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754125" w:rsidRPr="002E6E74" w:rsidRDefault="00754125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754125" w:rsidRPr="002E6E74" w:rsidRDefault="00754125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754125" w:rsidRPr="002E6E74" w:rsidRDefault="00754125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754125" w:rsidRPr="002E6E74" w:rsidRDefault="00754125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428432.15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2204521.51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428432.42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2204522.55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428470.22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2204517.76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428478.58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2204564.27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428517.03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2204868.26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428746.81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2204941.19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428941.04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2205009.85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429193.32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2205061.75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429196.59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2205062.94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429199.61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2205064.69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429202.28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2205066.93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429204.52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2205069.60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429206.27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2205072.62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429207.46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2205075.89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429207.65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2205076.96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429256.68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2205308.08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429256.66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2205308.29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429289.08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2205467.77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429357.48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2205453.38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429512.50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2205432.00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429565.01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2205387.33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429649.05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2205312.53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429730.93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2205238.65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429733.95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2205236.90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429737.23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429740.66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2205235.11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429744.15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2205235.11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429747.58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2205235.71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429750.86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2205236.90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429753.88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2205238.65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429754.81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2205239.43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429862.95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2205325.54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429865.19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2205328.21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429866.94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2205331.23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429868.13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2205334.50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429868.73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2205338.11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429884.24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2205535.02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429921.50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2205611.18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429986.16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2205735.67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430079.26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2205852.67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430180.93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2205975.58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430341.41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2206203.10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430588.03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2206282.93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430764.71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2206317.03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430945.67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2206374.20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430946.21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2206374.51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430969.19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2206386.05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430971.66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2206387.53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430974.33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2206389.77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430975.85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2206391.58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430943.92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2206418.07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430929.66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2206410.91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430753.80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2206355.48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430577.87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2206321.66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430576.91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2206321.30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430320.46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2206238.20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430317.44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2206236.46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430314.77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2206234.22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430312.57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2206231.60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430148.69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2205999.26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430048.13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2205877.69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429952.92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2205758.08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429951.60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2205755.80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429885.70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2205628.96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429846.47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2205548.83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429845.28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2205545.56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429844.68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2205541.95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429829.55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2205349.92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429743.24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2205281.25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429675.66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2205342.31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429591.05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2205417.59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429532.48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2205467.41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429529.46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2205469.15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429526.18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2205470.34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429523.72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2205470.77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429363.63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2205492.85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429275.24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2205511.44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429271.75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2205511.44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429268.32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2205510.84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429265.04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2205509.65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429262.02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2205507.90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429259.35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2205505.66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429257.11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2205502.99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429255.37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2205499.97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429254.18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2205496.70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429254.05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2205496.00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429212.96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2205317.77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429212.95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2205317.44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429191.58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2205217.56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429164.30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2205105.00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428927.40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2205056.63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428926.30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2205056.23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428729.26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2204990.88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428332.68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2204851.14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428264.42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2204828.24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427945.19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2204907.58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427944.54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2204909.39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427942.79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2204912.41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427940.55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2204915.08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427937.88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2204917.32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427934.86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2204919.06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427931.59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2204920.25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427928.15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2204920.86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427924.67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2204920.86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427921.23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2204920.25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427917.96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2204919.06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427914.94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2204917.32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427913.98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2204916.51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427718.75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2204760.65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427473.31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2204535.51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427471.07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2204532.84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427469.33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2204529.82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427468.45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2204527.42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427360.00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2204186.82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427296.75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2203984.97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427296.73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2203984.78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427243.87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2203810.46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427243.27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2203807.03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427243.27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2203803.54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427243.87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2203800.11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427245.07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2203796.83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427247.48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2203793.02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427235.57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2203752.37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427203.74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2203633.03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427155.48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2203476.64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427091.74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2203493.16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427088.46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2203493.72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427084.98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2203493.72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427081.54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2203493.11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427078.27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2203491.92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427075.25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2203490.18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427072.67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2203488.02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426940.84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2203357.84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426789.86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2203253.26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426787.11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2203250.96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426784.87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2203248.29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426783.12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2203245.27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426782.64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2203243.94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426699.47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2203026.98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426604.56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2202933.91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426462.04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2202798.38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426314.08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2202659.26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426045.80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2202404.78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425887.46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2202256.02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425783.96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2202154.10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425479.81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2201853.04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425363.35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2201741.76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425361.11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2201739.09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425360.31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2201737.71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425274.17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2201591.21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425175.10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2201430.00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425096.75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2201303.53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424988.19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2201191.29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424986.18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2201188.86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424984.23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2201185.26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424919.63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2201034.92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424779.48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2200999.04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424600.95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2200950.46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424597.75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2200949.29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424594.73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2200947.54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424592.40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2200945.60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424566.94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2200921.31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424567.11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2200920.71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424570.70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2200921.67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424581.12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2200882.68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424583.98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2200883.72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424587.00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2200885.47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424589.32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2200887.42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424616.35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2200913.20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424789.76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2200960.39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424939.30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2200998.66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424942.58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2200999.86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424945.60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2201001.60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424948.27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2201003.84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424950.51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2201006.51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424952.12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2201009.30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425024.25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2201158.63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425134.51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2201273.20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425136.48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2201275.60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425137.24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2201276.92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425213.80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2201406.04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425313.08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2201567.27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425403.17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2201707.20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425512.52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2201819.28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425817.14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2202120.90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425918.77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2202224.00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426077.87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2202371.13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426346.77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2202624.90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426493.84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2202765.08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426636.44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2202900.04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426740.08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2202995.27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426742.32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2202997.94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426744.06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2203000.96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426744.56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2203002.33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426826.22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2203216.80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426972.76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2203317.67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426975.42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2203319.90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427096.78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2203441.09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427168.33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2203424.10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427171.21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2203423.63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427174.69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2203423.63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427178.13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2203424.24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427180.71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2203425.18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427207.11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2203436.27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427475.55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2203388.31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427427.24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2203092.25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427375.13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2202913.03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427328.22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2202755.28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427327.62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2202751.85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427327.62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2202748.36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427328.22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2202744.93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427329.41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2202741.66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427331.16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2202738.64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427333.40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2202735.97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427336.28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2202733.60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427363.33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2202715.12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427366.15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2202713.51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427369.05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2202712.46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427380.75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2202751.64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427370.87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2202758.40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427413.49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2202901.69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427413.49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2202901.82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427466.10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2203082.65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427466.45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2203084.62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427518.38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2203402.79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427518.38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2203406.28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427517.78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2203409.71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427516.59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2203412.99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427514.84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2203416.01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427512.60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2203418.68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427509.93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2203420.92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427506.91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2203422.66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427503.64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2203423.85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427206.53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2203476.93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427204.12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2203476.93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427247.77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2203619.09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427286.91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2203738.45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427324.09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2203878.94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427335.47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2203974.79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427398.13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2204174.73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427504.90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2204510.23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427745.25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2204730.75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427916.16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2204867.17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427917.96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2204865.66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427920.98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2204863.92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427924.39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2204862.70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428255.65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2204776.28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428258.96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2204775.71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428262.44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2204775.71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428265.88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2204776.32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428267.31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2204776.84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428349.10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2204805.58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428474.78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2204853.00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428439.02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2204569.80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428430.45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2204521.71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</w:t>
            </w:r>
          </w:p>
        </w:tc>
        <w:tc>
          <w:tcPr>
            <w:tcW w:w="1558" w:type="dxa"/>
          </w:tcPr>
          <w:p w:rsidR="00754125" w:rsidRPr="002E6E74" w:rsidRDefault="00754125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428432.15</w:t>
            </w:r>
          </w:p>
        </w:tc>
        <w:tc>
          <w:tcPr>
            <w:tcW w:w="1562" w:type="dxa"/>
          </w:tcPr>
          <w:p w:rsidR="00754125" w:rsidRPr="002E6E74" w:rsidRDefault="00754125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2204521.51</w:t>
            </w:r>
          </w:p>
        </w:tc>
        <w:tc>
          <w:tcPr>
            <w:tcW w:w="2134" w:type="dxa"/>
          </w:tcPr>
          <w:p w:rsidR="00754125" w:rsidRPr="00EF73C1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54125" w:rsidRPr="002E6E74" w:rsidRDefault="00754125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754125" w:rsidRPr="002E6E74" w:rsidRDefault="00754125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754125" w:rsidRPr="002E6E74" w:rsidRDefault="00754125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754125" w:rsidRPr="002E6E74" w:rsidRDefault="0075412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754125" w:rsidRPr="002E6E74" w:rsidRDefault="00754125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754125" w:rsidRPr="002E6E74" w:rsidRDefault="00754125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754125" w:rsidRPr="002E6E74" w:rsidRDefault="00754125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754125" w:rsidRPr="002E6E74" w:rsidRDefault="00754125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754125" w:rsidRPr="002E6E74" w:rsidRDefault="00754125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754125" w:rsidRPr="002E6E74" w:rsidRDefault="00754125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754125" w:rsidRPr="002E6E74" w:rsidRDefault="00754125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/>
        </w:tblPrEx>
        <w:trPr>
          <w:trHeight w:val="243"/>
        </w:trPr>
        <w:tc>
          <w:tcPr>
            <w:tcW w:w="1691" w:type="dxa"/>
            <w:vAlign w:val="center"/>
          </w:tcPr>
          <w:p w:rsidR="00754125" w:rsidRPr="002E6E74" w:rsidRDefault="00754125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754125" w:rsidRPr="002E6E74" w:rsidRDefault="00754125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754125" w:rsidRPr="002E6E74" w:rsidRDefault="00754125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754125" w:rsidRPr="002E6E74" w:rsidRDefault="00754125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754125" w:rsidRPr="002E6E74" w:rsidRDefault="00754125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754125" w:rsidRPr="002E6E74" w:rsidRDefault="00754125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EF73C1" w:rsidRDefault="00EF73C1"/>
    <w:p w:rsidR="00EF73C1" w:rsidRDefault="00EF73C1">
      <w:r>
        <w:br w:type="page"/>
      </w:r>
    </w:p>
    <w:sectPr w:rsidR="00EF73C1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D95" w:rsidRDefault="00C92D95">
      <w:r>
        <w:separator/>
      </w:r>
    </w:p>
  </w:endnote>
  <w:endnote w:type="continuationSeparator" w:id="0">
    <w:p w:rsidR="00C92D95" w:rsidRDefault="00C92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DA22F9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D95" w:rsidRDefault="00C92D95">
      <w:r>
        <w:separator/>
      </w:r>
    </w:p>
  </w:footnote>
  <w:footnote w:type="continuationSeparator" w:id="0">
    <w:p w:rsidR="00C92D95" w:rsidRDefault="00C92D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361A4"/>
    <w:rsid w:val="00061302"/>
    <w:rsid w:val="0006195B"/>
    <w:rsid w:val="0007437B"/>
    <w:rsid w:val="000A2D35"/>
    <w:rsid w:val="000E0AF3"/>
    <w:rsid w:val="000E6177"/>
    <w:rsid w:val="000F74BA"/>
    <w:rsid w:val="00110FF0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54125"/>
    <w:rsid w:val="00772D94"/>
    <w:rsid w:val="00774326"/>
    <w:rsid w:val="00787201"/>
    <w:rsid w:val="007A37E2"/>
    <w:rsid w:val="007B1A3F"/>
    <w:rsid w:val="007E1B10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92D95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978E3"/>
    <w:rsid w:val="00DA22F9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EF73C1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18</Pages>
  <Words>2507</Words>
  <Characters>21691</Characters>
  <Application>Microsoft Office Word</Application>
  <DocSecurity>0</DocSecurity>
  <Lines>180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24150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ChindinaSA</cp:lastModifiedBy>
  <cp:revision>4</cp:revision>
  <cp:lastPrinted>2023-09-14T10:24:00Z</cp:lastPrinted>
  <dcterms:created xsi:type="dcterms:W3CDTF">2023-08-27T10:56:00Z</dcterms:created>
  <dcterms:modified xsi:type="dcterms:W3CDTF">2023-09-14T10:24:00Z</dcterms:modified>
</cp:coreProperties>
</file>